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34D" w:rsidRPr="00486029" w:rsidRDefault="00BA034D" w:rsidP="00BA034D">
      <w:pPr>
        <w:spacing w:before="100" w:after="100" w:line="240" w:lineRule="auto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FORMULARI I APLIKIMIT</w:t>
      </w:r>
    </w:p>
    <w:p w:rsidR="00CF58C1" w:rsidRDefault="00BA034D" w:rsidP="00CF58C1">
      <w:pPr>
        <w:keepNext/>
        <w:spacing w:before="100" w:after="100" w:line="240" w:lineRule="auto"/>
        <w:jc w:val="center"/>
        <w:outlineLvl w:val="0"/>
        <w:rPr>
          <w:rFonts w:ascii="Arial" w:hAnsi="Arial" w:cs="Arial"/>
          <w:b/>
          <w:bCs/>
          <w:kern w:val="32"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Konkursi i Çmimit të Praktikave të Mira të Vendeve të Shëndetshme të Punës</w:t>
      </w:r>
    </w:p>
    <w:p w:rsidR="00BA034D" w:rsidRPr="00486029" w:rsidRDefault="00CF58C1" w:rsidP="00CF58C1">
      <w:pPr>
        <w:keepNext/>
        <w:spacing w:before="100" w:after="100" w:line="240" w:lineRule="auto"/>
        <w:jc w:val="center"/>
        <w:outlineLvl w:val="0"/>
        <w:rPr>
          <w:rFonts w:ascii="Arial" w:hAnsi="Arial" w:cs="Arial"/>
          <w:b/>
          <w:bCs/>
          <w:kern w:val="32"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KOSOVË</w:t>
      </w:r>
    </w:p>
    <w:p w:rsidR="00B6139D" w:rsidRPr="00486029" w:rsidRDefault="00B6139D" w:rsidP="00BA034D">
      <w:pPr>
        <w:keepNext/>
        <w:spacing w:after="60"/>
        <w:jc w:val="center"/>
        <w:outlineLvl w:val="0"/>
        <w:rPr>
          <w:rFonts w:ascii="Arial" w:hAnsi="Arial" w:cs="Arial"/>
          <w:bCs/>
          <w:kern w:val="32"/>
          <w:sz w:val="16"/>
          <w:szCs w:val="16"/>
          <w:lang w:val="en-GB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28"/>
        <w:gridCol w:w="7119"/>
      </w:tblGrid>
      <w:tr w:rsidR="00BA034D" w:rsidRPr="00486029" w:rsidTr="0070253E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70253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SHEMBUJ TË PRAKTIKËS SË MIRË </w:t>
            </w: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41354" w:rsidP="0070253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Titulli i shembullit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41354" w:rsidP="00964381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Emri i ndërmarrjes 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41354" w:rsidP="0070253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Numri i punëtorëve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rPr>
          <w:trHeight w:hRule="exact" w:val="331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Adresa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59704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Numër telefoni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59704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Numër faksi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165BE7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Emri i personit që përfaqëson menaxhmentin e organizatës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Email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165BE7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Emri i personit që përfaqëson punëtorët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Email</w:t>
            </w:r>
          </w:p>
        </w:tc>
        <w:tc>
          <w:tcPr>
            <w:tcW w:w="7119" w:type="dxa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:rsidR="00B41354" w:rsidRPr="00486029" w:rsidRDefault="00B41354">
      <w:r>
        <w:br w:type="page"/>
      </w: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28"/>
        <w:gridCol w:w="32"/>
        <w:gridCol w:w="7087"/>
      </w:tblGrid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41354" w:rsidP="0070253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Organizata që siguron informacionin (nëse është e ndryshme nga më lart)</w:t>
            </w:r>
          </w:p>
        </w:tc>
        <w:tc>
          <w:tcPr>
            <w:tcW w:w="7119" w:type="dxa"/>
            <w:gridSpan w:val="2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Adresa</w:t>
            </w:r>
          </w:p>
        </w:tc>
        <w:tc>
          <w:tcPr>
            <w:tcW w:w="7119" w:type="dxa"/>
            <w:gridSpan w:val="2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Numër telefoni</w:t>
            </w:r>
          </w:p>
        </w:tc>
        <w:tc>
          <w:tcPr>
            <w:tcW w:w="7119" w:type="dxa"/>
            <w:gridSpan w:val="2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59704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Numër faksi</w:t>
            </w:r>
          </w:p>
        </w:tc>
        <w:tc>
          <w:tcPr>
            <w:tcW w:w="7119" w:type="dxa"/>
            <w:gridSpan w:val="2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Email</w:t>
            </w:r>
          </w:p>
        </w:tc>
        <w:tc>
          <w:tcPr>
            <w:tcW w:w="7119" w:type="dxa"/>
            <w:gridSpan w:val="2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Personi kontaktues</w:t>
            </w:r>
          </w:p>
        </w:tc>
        <w:tc>
          <w:tcPr>
            <w:tcW w:w="7119" w:type="dxa"/>
            <w:gridSpan w:val="2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165BE7">
            <w:pPr>
              <w:rPr>
                <w:rFonts w:ascii="Arial" w:hAnsi="Arial" w:cs="Arial"/>
                <w:b/>
                <w:sz w:val="20"/>
              </w:rPr>
            </w:pPr>
            <w:r>
              <w:br w:type="page"/>
            </w:r>
            <w:r>
              <w:rPr>
                <w:rFonts w:ascii="Arial" w:hAnsi="Arial"/>
                <w:b/>
                <w:sz w:val="20"/>
              </w:rPr>
              <w:t>Sektori (Kodi NACE)</w:t>
            </w:r>
          </w:p>
        </w:tc>
        <w:tc>
          <w:tcPr>
            <w:tcW w:w="7119" w:type="dxa"/>
            <w:gridSpan w:val="2"/>
            <w:tcBorders>
              <w:bottom w:val="single" w:sz="4" w:space="0" w:color="auto"/>
            </w:tcBorders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964381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Privat/publik/pjesërisht privat</w:t>
            </w:r>
          </w:p>
        </w:tc>
        <w:tc>
          <w:tcPr>
            <w:tcW w:w="7119" w:type="dxa"/>
            <w:gridSpan w:val="2"/>
            <w:tcBorders>
              <w:bottom w:val="single" w:sz="4" w:space="0" w:color="auto"/>
            </w:tcBorders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:rsidR="00BA034D" w:rsidRPr="00486029" w:rsidRDefault="00BA034D" w:rsidP="000A6BD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NFORMATA </w:t>
            </w:r>
            <w:r w:rsidR="000A6BDD">
              <w:rPr>
                <w:rFonts w:ascii="Arial" w:hAnsi="Arial"/>
                <w:b/>
                <w:sz w:val="20"/>
              </w:rPr>
              <w:t>T</w:t>
            </w:r>
            <w:r w:rsidR="000A6BDD" w:rsidRPr="000A6BDD">
              <w:rPr>
                <w:rFonts w:ascii="Arial" w:hAnsi="Arial"/>
                <w:b/>
                <w:sz w:val="20"/>
              </w:rPr>
              <w:t>Ë</w:t>
            </w:r>
            <w:r>
              <w:rPr>
                <w:rFonts w:ascii="Arial" w:hAnsi="Arial"/>
                <w:b/>
                <w:sz w:val="20"/>
              </w:rPr>
              <w:t>PËRGJITHSHME</w:t>
            </w:r>
            <w:r w:rsidR="000A6BDD"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  <w:tcBorders>
              <w:top w:val="nil"/>
              <w:bottom w:val="single" w:sz="4" w:space="0" w:color="auto"/>
            </w:tcBorders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:rsidR="00BA034D" w:rsidRPr="00486029" w:rsidRDefault="00BA034D" w:rsidP="001C155F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PROBLEMET/ÇËSHTJET E IDENTIFIKUARA</w:t>
            </w:r>
            <w:r w:rsidR="000A6BDD"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  <w:tcBorders>
              <w:top w:val="nil"/>
              <w:bottom w:val="single" w:sz="4" w:space="0" w:color="auto"/>
            </w:tcBorders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:rsidR="00BA034D" w:rsidRPr="00486029" w:rsidRDefault="00BA034D" w:rsidP="001C155F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ZGJIDHJA / INTERVENIMI / MASAT E MARRA / ÇFARË ËSHTË BËRË DHE SI</w:t>
            </w:r>
            <w:r w:rsidR="000A6BDD">
              <w:rPr>
                <w:rFonts w:ascii="Arial" w:hAnsi="Arial"/>
                <w:b/>
                <w:sz w:val="20"/>
              </w:rPr>
              <w:t>”</w:t>
            </w: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:rsidR="00BA034D" w:rsidRPr="00486029" w:rsidRDefault="00BA034D" w:rsidP="001C155F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REZULTATET E ARRITURA / EFEKTIVITETI I MASAVE</w:t>
            </w: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  <w:shd w:val="clear" w:color="auto" w:fill="F2F2F2"/>
          </w:tcPr>
          <w:p w:rsidR="00BA034D" w:rsidRPr="00486029" w:rsidRDefault="00BA034D" w:rsidP="0070253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FAKTORËT E SUKSESIT</w:t>
            </w: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</w:tcPr>
          <w:p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:rsidTr="0070253E">
        <w:trPr>
          <w:trHeight w:val="998"/>
        </w:trPr>
        <w:tc>
          <w:tcPr>
            <w:tcW w:w="26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A034D" w:rsidP="0070253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KOSTOT/PËRFITIMET (duke përfshirë kostot dhe përfitimet njerëzore, sociale dhe ekonomike)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BA034D" w:rsidRPr="00486029" w:rsidRDefault="00BA034D" w:rsidP="0070253E">
            <w:pPr>
              <w:rPr>
                <w:rFonts w:ascii="Arial" w:hAnsi="Arial" w:cs="Arial"/>
                <w:lang w:val="en-GB"/>
              </w:rPr>
            </w:pPr>
          </w:p>
          <w:p w:rsidR="00BA034D" w:rsidRPr="00486029" w:rsidRDefault="00BA034D" w:rsidP="0070253E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BA034D" w:rsidRPr="00486029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A034D" w:rsidRPr="00486029" w:rsidRDefault="00B41354" w:rsidP="0070253E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Informata shtesë: ju lutemi bashkëngjitni një listë të anekseve/informatave shtesë me përshkrime të shkurtra (për shembull foto dhe/ose ilustrime të tjera të shembullit të praktikës së mirë</w:t>
            </w:r>
            <w:r>
              <w:rPr>
                <w:rFonts w:ascii="Arial" w:hAnsi="Arial"/>
                <w:sz w:val="20"/>
              </w:rPr>
              <w:t xml:space="preserve">, </w:t>
            </w:r>
            <w:r>
              <w:rPr>
                <w:rFonts w:ascii="Arial" w:hAnsi="Arial"/>
                <w:b/>
                <w:sz w:val="20"/>
              </w:rPr>
              <w:t>materialeve të trajnimit)</w:t>
            </w:r>
          </w:p>
          <w:p w:rsidR="00BA034D" w:rsidRPr="00486029" w:rsidRDefault="00BA034D" w:rsidP="0070253E">
            <w:pPr>
              <w:spacing w:after="0" w:line="240" w:lineRule="auto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:rsidTr="0070253E">
        <w:tc>
          <w:tcPr>
            <w:tcW w:w="2660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:rsidR="00BA034D" w:rsidRPr="00486029" w:rsidRDefault="00B41354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Ju lutemi tregoni se kush duhet ta marrë çmimin</w:t>
            </w:r>
          </w:p>
        </w:tc>
        <w:tc>
          <w:tcPr>
            <w:tcW w:w="7087" w:type="dxa"/>
            <w:tcBorders>
              <w:top w:val="single" w:sz="4" w:space="0" w:color="auto"/>
            </w:tcBorders>
          </w:tcPr>
          <w:p w:rsidR="00BA034D" w:rsidRPr="00486029" w:rsidRDefault="008F4BEA" w:rsidP="00D736C7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797452813"/>
              </w:sdtPr>
              <w:sdtContent>
                <w:r w:rsidR="000A6BDD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BC1A56">
              <w:rPr>
                <w:rFonts w:ascii="Arial" w:hAnsi="Arial"/>
                <w:b/>
                <w:sz w:val="20"/>
                <w:szCs w:val="20"/>
              </w:rPr>
              <w:t xml:space="preserve">Ndërmarrja       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748429229"/>
              </w:sdtPr>
              <w:sdtContent>
                <w:r w:rsidR="00D736C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C1A56">
              <w:rPr>
                <w:rFonts w:ascii="Arial" w:hAnsi="Arial"/>
                <w:b/>
                <w:sz w:val="20"/>
                <w:szCs w:val="20"/>
              </w:rPr>
              <w:t xml:space="preserve"> Ofruesi i informacionit       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829736585"/>
              </w:sdtPr>
              <w:sdtContent>
                <w:r w:rsidR="00D736C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C1A56">
              <w:rPr>
                <w:rFonts w:ascii="Arial" w:hAnsi="Arial"/>
                <w:b/>
                <w:sz w:val="20"/>
                <w:szCs w:val="20"/>
              </w:rPr>
              <w:t>Tjetër</w:t>
            </w:r>
          </w:p>
        </w:tc>
      </w:tr>
    </w:tbl>
    <w:p w:rsidR="00DF1935" w:rsidRPr="00DF1935" w:rsidRDefault="00DF1935" w:rsidP="00BA034D">
      <w:pPr>
        <w:pStyle w:val="BodyText"/>
        <w:ind w:left="284" w:hanging="284"/>
        <w:jc w:val="left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/>
          <w:bCs w:val="0"/>
          <w:sz w:val="20"/>
          <w:szCs w:val="20"/>
        </w:rPr>
        <w:lastRenderedPageBreak/>
        <w:t>Ju lutemi konfirmoni dhe nënshkruani:</w:t>
      </w:r>
      <w:r>
        <w:rPr>
          <w:rFonts w:ascii="Arial" w:hAnsi="Arial"/>
          <w:bCs w:val="0"/>
          <w:sz w:val="20"/>
          <w:szCs w:val="20"/>
        </w:rPr>
        <w:br/>
      </w:r>
    </w:p>
    <w:p w:rsidR="003A17C0" w:rsidRPr="00486029" w:rsidRDefault="003A17C0" w:rsidP="00BA034D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:rsidR="00BA034D" w:rsidRDefault="008F4BEA" w:rsidP="00BA034D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</w:rPr>
      </w:pPr>
      <w:sdt>
        <w:sdtPr>
          <w:rPr>
            <w:rFonts w:ascii="Arial" w:hAnsi="Arial" w:cs="Arial"/>
            <w:b w:val="0"/>
            <w:bCs w:val="0"/>
            <w:sz w:val="20"/>
            <w:szCs w:val="20"/>
          </w:rPr>
          <w:id w:val="609395407"/>
        </w:sdtPr>
        <w:sdtContent>
          <w:r w:rsidR="00DF1935">
            <w:rPr>
              <w:rFonts w:ascii="MS Gothic" w:eastAsia="MS Gothic" w:hAnsi="MS Gothic" w:cs="Arial" w:hint="eastAsia"/>
              <w:b w:val="0"/>
              <w:bCs w:val="0"/>
              <w:sz w:val="20"/>
              <w:szCs w:val="20"/>
              <w:lang w:eastAsia="en-US"/>
            </w:rPr>
            <w:t>☐</w:t>
          </w:r>
        </w:sdtContent>
      </w:sdt>
      <w:r w:rsidR="00BC1A56">
        <w:rPr>
          <w:rFonts w:ascii="Arial" w:hAnsi="Arial"/>
          <w:b w:val="0"/>
          <w:bCs w:val="0"/>
          <w:sz w:val="20"/>
          <w:szCs w:val="20"/>
        </w:rPr>
        <w:t xml:space="preserve"> Unë i mbaj të drejtat mbi fotografitë e paraqitura dhe pajtohem se ato mund të përdoren në kuadrin e procedurës dhe botimeve të Çmimit të Praktikave të Mira, dhe që fotografitë mund të ruhen nga Inspektorati i Punës dhe të përdoren për promovimin e mëtejshëm jo-komercial të sigurisë dhe shëndetit në punë.</w:t>
      </w:r>
    </w:p>
    <w:p w:rsidR="00DF1935" w:rsidRDefault="00DF1935" w:rsidP="00BA034D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:rsidR="00DF1935" w:rsidRDefault="00DF1935" w:rsidP="00DF1935">
      <w:pPr>
        <w:pStyle w:val="BodyText"/>
        <w:rPr>
          <w:rFonts w:ascii="Arial" w:hAnsi="Arial" w:cs="Arial"/>
          <w:sz w:val="20"/>
        </w:rPr>
      </w:pPr>
    </w:p>
    <w:p w:rsidR="00BA034D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/>
          <w:b w:val="0"/>
          <w:bCs w:val="0"/>
          <w:sz w:val="20"/>
          <w:szCs w:val="20"/>
        </w:rPr>
        <w:t>Emri i organizatës:</w:t>
      </w:r>
      <w:r>
        <w:rPr>
          <w:rFonts w:ascii="Arial" w:hAnsi="Arial"/>
          <w:b w:val="0"/>
          <w:bCs w:val="0"/>
          <w:sz w:val="20"/>
          <w:szCs w:val="20"/>
        </w:rPr>
        <w:tab/>
        <w:t>________________________________</w:t>
      </w:r>
    </w:p>
    <w:p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sz w:val="24"/>
        </w:rPr>
      </w:pPr>
    </w:p>
    <w:p w:rsidR="003A17C0" w:rsidRPr="00486029" w:rsidRDefault="00BA034D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/>
          <w:b w:val="0"/>
          <w:bCs w:val="0"/>
          <w:sz w:val="20"/>
          <w:szCs w:val="20"/>
        </w:rPr>
        <w:t>Data:</w:t>
      </w:r>
      <w:r>
        <w:rPr>
          <w:rFonts w:ascii="Arial" w:hAnsi="Arial"/>
          <w:b w:val="0"/>
          <w:bCs w:val="0"/>
          <w:sz w:val="20"/>
          <w:szCs w:val="20"/>
        </w:rPr>
        <w:tab/>
      </w:r>
      <w:r>
        <w:rPr>
          <w:rFonts w:ascii="Arial" w:hAnsi="Arial"/>
          <w:b w:val="0"/>
          <w:bCs w:val="0"/>
          <w:sz w:val="20"/>
          <w:szCs w:val="20"/>
        </w:rPr>
        <w:tab/>
      </w:r>
      <w:r>
        <w:rPr>
          <w:rFonts w:ascii="Arial" w:hAnsi="Arial"/>
          <w:b w:val="0"/>
          <w:bCs w:val="0"/>
          <w:sz w:val="20"/>
          <w:szCs w:val="20"/>
        </w:rPr>
        <w:tab/>
        <w:t>________________________________</w:t>
      </w:r>
    </w:p>
    <w:p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/>
          <w:b w:val="0"/>
          <w:bCs w:val="0"/>
          <w:sz w:val="20"/>
          <w:szCs w:val="20"/>
        </w:rPr>
        <w:t xml:space="preserve">Nënshkrimi i përfaqësuesit ligjor të organizatës: </w:t>
      </w:r>
    </w:p>
    <w:p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:rsidR="00BA034D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/>
          <w:b w:val="0"/>
          <w:bCs w:val="0"/>
          <w:sz w:val="20"/>
          <w:szCs w:val="20"/>
        </w:rPr>
        <w:t>________________________________</w:t>
      </w:r>
    </w:p>
    <w:p w:rsidR="003A17C0" w:rsidRPr="00486029" w:rsidRDefault="003A17C0" w:rsidP="00BA034D">
      <w:pPr>
        <w:spacing w:before="120"/>
        <w:jc w:val="both"/>
        <w:rPr>
          <w:rFonts w:ascii="Arial" w:hAnsi="Arial" w:cs="Arial"/>
          <w:b/>
          <w:u w:val="single"/>
          <w:lang w:val="en-GB"/>
        </w:rPr>
      </w:pPr>
    </w:p>
    <w:p w:rsidR="003A17C0" w:rsidRPr="00486029" w:rsidRDefault="003A17C0" w:rsidP="00BA034D">
      <w:pPr>
        <w:spacing w:before="120"/>
        <w:jc w:val="both"/>
        <w:rPr>
          <w:rFonts w:ascii="Arial" w:hAnsi="Arial" w:cs="Arial"/>
          <w:b/>
          <w:u w:val="single"/>
          <w:lang w:val="en-GB"/>
        </w:rPr>
      </w:pPr>
    </w:p>
    <w:p w:rsidR="003A17C0" w:rsidRPr="00486029" w:rsidRDefault="003A17C0">
      <w:pPr>
        <w:spacing w:after="0" w:line="240" w:lineRule="auto"/>
        <w:rPr>
          <w:rFonts w:ascii="Arial" w:hAnsi="Arial" w:cs="Arial"/>
          <w:b/>
          <w:u w:val="single"/>
        </w:rPr>
      </w:pPr>
      <w:r>
        <w:br w:type="page"/>
      </w:r>
    </w:p>
    <w:p w:rsidR="003A17C0" w:rsidRPr="00486029" w:rsidRDefault="003A17C0" w:rsidP="003A17C0">
      <w:pPr>
        <w:spacing w:before="120"/>
        <w:jc w:val="both"/>
        <w:rPr>
          <w:rFonts w:ascii="Arial" w:hAnsi="Arial" w:cs="Arial"/>
          <w:b/>
        </w:rPr>
      </w:pPr>
      <w:r>
        <w:rPr>
          <w:rFonts w:ascii="Arial" w:hAnsi="Arial"/>
          <w:b/>
          <w:u w:val="single"/>
        </w:rPr>
        <w:lastRenderedPageBreak/>
        <w:t>Shpjegimi i termave të përdorura në formularin e aplikimit</w:t>
      </w:r>
      <w:r>
        <w:rPr>
          <w:rFonts w:ascii="Arial" w:hAnsi="Arial"/>
          <w:b/>
        </w:rPr>
        <w:t xml:space="preserve">: </w:t>
      </w:r>
    </w:p>
    <w:p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  <w:spacing w:val="-2"/>
        </w:rPr>
      </w:pPr>
      <w:r>
        <w:t xml:space="preserve">TITULLI I SHEMBULLIT: shkruani një titull të shkurtër, për shembull ‘Futja e zëvendësimit të substancave të rrezikshme’, ‘Masa të avancuara të kontrollit teknik’, ‘Marrja parasysh e nevojave të grupeve të veçanta të punëtorëve’, ‘Reduktimi i ekspozimit ndaj kancerogjenëve’. </w:t>
      </w:r>
    </w:p>
    <w:p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  <w:spacing w:val="-2"/>
        </w:rPr>
      </w:pPr>
      <w:r>
        <w:t xml:space="preserve">EMRI I NDËRMARRJES/ORGANIZATËS QË SIGURON INFORMACIONIN: ka raste kur organizata që e dorëzon shembullin e praktikës së mirë është tjetër nga ndërmarrja që ka kryer praktikën e mirë. Në këtë rast, ju lutemi jepni detajet e të dyja organizatave, dhe detajet e kontakteve me të dyja organizatat. </w:t>
      </w:r>
    </w:p>
    <w:p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SEKTORI: sektori (një numër me katër shifra) duhet të tregohet duke përdorur Klasifikimin Statistikor të Aktivitetit Ekonomik në Bashkimin Evropian, NACE Rev. 2, 2008, </w:t>
      </w:r>
      <w:hyperlink r:id="rId8" w:history="1">
        <w:r>
          <w:rPr>
            <w:rStyle w:val="Hyperlink"/>
          </w:rPr>
          <w:t>http://ec.europa.eu/eurostat/web/nace- rev2</w:t>
        </w:r>
      </w:hyperlink>
    </w:p>
    <w:p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>Privat apo publik: a është kjo një ndërmarrje private apo publike?</w:t>
      </w:r>
    </w:p>
    <w:p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INFORMATA TË PËRGJITHSHME: Përshkrimi i kompanisë / vendit të punës / aktivitetit / gjendjes që shkakton shqetësime. </w:t>
      </w:r>
    </w:p>
    <w:p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PROBLEMI / ÇËSHTJA E IDENTIFIKUAR: përshkrimi i mënyrës se si, kur dhe në çfarë forme lindin rreziqet/risqet, si dhe efektet dhe rezultatet (shëndeti i dobët, sëmundjet, aksidentet, efektet mbi prodhimin dhe punën etj.). Përshkrimi duhet të jetë i qartë, në mënyrë që kush e lexon informacion nëpërmjet internetit të mund të kuptojë hapat e ndërmarrë dhe pse. </w:t>
      </w:r>
    </w:p>
    <w:p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ZGJIDHJA / INTERVENIMI / MASAT E MARRA / ÇFARË ËSHTË BËRË DHE SI: një përshkrim i qartë i masave të marra, p.sh. zhvillimi i politikave/ndërhyrjeve, përfshirja e fuqisë punëtore, zbatimi. Përshkrimi duhet të jetë i lehtë për t'u kuptuar dhe lexuesi duhet të marrë një pamje të qartë të ndërhyrjes/asaj që është bërë dhe si. </w:t>
      </w:r>
    </w:p>
    <w:p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REZULTATET E ARRITURA / EFEKTIVITETI I MASAVE: një tregues i rezultateve të matshme (p.sh. një reduktim i numrit të aksidenteve dhe sëmundjeve profesionale) si dhe të përfitimeve të ‘pamatshme’ (si një mjedis më i mirë në vendin e punës). Kjo mund të përfshijë kostot, përfitimet dhe rezultatet pozitive njerëzore, sociale dhe ekonomike. </w:t>
      </w:r>
    </w:p>
    <w:p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>FAKTORËT E SUKSESIT: elementët thelbësorë për arritjen e rezultatit të dëshiruar, për shembull përfshirja e të punësuarve, angazhimi i menaxhmentit, bashkëpunimi i menaxhimit të burimeve njerëzore dhe SSH.</w:t>
      </w:r>
    </w:p>
    <w:p w:rsidR="00DE7C9C" w:rsidRPr="00486029" w:rsidRDefault="00DE7C9C" w:rsidP="00DE7C9C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KOSTOT / PËRFITIMET: një tregues i kostove të përballuara gjatë zbatimit të masave dhe i uljes së kostove si pasojë e drejtpërdrejtë ose e tërthortë e inovacionit (kur është e mundur). </w:t>
      </w:r>
    </w:p>
    <w:p w:rsidR="003A17C0" w:rsidRPr="00B6412B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>FOTO DHE ÇDO MATERIALE TË TJERA ILUSTRUESE: këto duhet të sigurohen si informata shtesë, aty ku është e mundur, duke për</w:t>
      </w:r>
      <w:bookmarkStart w:id="0" w:name="_GoBack"/>
      <w:bookmarkEnd w:id="0"/>
      <w:r>
        <w:t>fshirë grafikët dhe tabelat.</w:t>
      </w:r>
    </w:p>
    <w:sectPr w:rsidR="003A17C0" w:rsidRPr="00B6412B" w:rsidSect="00535EB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39" w:right="794" w:bottom="992" w:left="794" w:header="1304" w:footer="743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098" w:rsidRDefault="004B5098" w:rsidP="00903FC4">
      <w:r>
        <w:separator/>
      </w:r>
    </w:p>
  </w:endnote>
  <w:endnote w:type="continuationSeparator" w:id="1">
    <w:p w:rsidR="004B5098" w:rsidRDefault="004B5098" w:rsidP="00903F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94B" w:rsidRDefault="008F4BEA" w:rsidP="00903FC4">
    <w:pPr>
      <w:framePr w:wrap="around" w:vAnchor="text" w:hAnchor="margin" w:xAlign="right" w:y="1"/>
    </w:pPr>
    <w:r>
      <w:fldChar w:fldCharType="begin"/>
    </w:r>
    <w:r w:rsidR="0012094B">
      <w:instrText xml:space="preserve">PAGE  </w:instrText>
    </w:r>
    <w:r>
      <w:fldChar w:fldCharType="end"/>
    </w:r>
  </w:p>
  <w:p w:rsidR="0012094B" w:rsidRDefault="0012094B" w:rsidP="00903FC4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94B" w:rsidRPr="00581672" w:rsidRDefault="00D009F8" w:rsidP="00D5479D">
    <w:pPr>
      <w:framePr w:w="471" w:wrap="around" w:vAnchor="page" w:hAnchor="page" w:x="392" w:y="16161"/>
      <w:rPr>
        <w:rStyle w:val="PageNumber"/>
      </w:rPr>
    </w:pPr>
    <w:r>
      <w:rPr>
        <w:rStyle w:val="PageNumber"/>
      </w:rPr>
      <w:br/>
    </w:r>
    <w:r w:rsidR="008F4BEA" w:rsidRPr="00581672">
      <w:rPr>
        <w:rStyle w:val="PageNumber"/>
      </w:rPr>
      <w:fldChar w:fldCharType="begin"/>
    </w:r>
    <w:r w:rsidR="0012094B" w:rsidRPr="00581672">
      <w:rPr>
        <w:rStyle w:val="PageNumber"/>
      </w:rPr>
      <w:instrText xml:space="preserve">PAGE  </w:instrText>
    </w:r>
    <w:r w:rsidR="008F4BEA" w:rsidRPr="00581672">
      <w:rPr>
        <w:rStyle w:val="PageNumber"/>
      </w:rPr>
      <w:fldChar w:fldCharType="separate"/>
    </w:r>
    <w:r w:rsidR="00332EAB">
      <w:rPr>
        <w:rStyle w:val="PageNumber"/>
        <w:noProof/>
      </w:rPr>
      <w:t>4</w:t>
    </w:r>
    <w:r w:rsidR="008F4BEA" w:rsidRPr="00581672">
      <w:rPr>
        <w:rStyle w:val="PageNumber"/>
      </w:rPr>
      <w:fldChar w:fldCharType="end"/>
    </w:r>
  </w:p>
  <w:p w:rsidR="0012094B" w:rsidRDefault="0012094B" w:rsidP="00903FC4">
    <w:pPr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94B" w:rsidRPr="00581672" w:rsidRDefault="008F4BEA" w:rsidP="00D5479D">
    <w:pPr>
      <w:pStyle w:val="Footer"/>
      <w:framePr w:w="471" w:wrap="around" w:vAnchor="text" w:hAnchor="page" w:x="392" w:y="415"/>
      <w:jc w:val="left"/>
      <w:rPr>
        <w:rStyle w:val="PageNumber"/>
      </w:rPr>
    </w:pPr>
    <w:r w:rsidRPr="00581672">
      <w:rPr>
        <w:rStyle w:val="PageNumber"/>
      </w:rPr>
      <w:fldChar w:fldCharType="begin"/>
    </w:r>
    <w:r w:rsidR="0012094B" w:rsidRPr="00581672">
      <w:rPr>
        <w:rStyle w:val="PageNumber"/>
      </w:rPr>
      <w:instrText xml:space="preserve">PAGE  </w:instrText>
    </w:r>
    <w:r w:rsidRPr="00581672">
      <w:rPr>
        <w:rStyle w:val="PageNumber"/>
      </w:rPr>
      <w:fldChar w:fldCharType="separate"/>
    </w:r>
    <w:r w:rsidR="00332EAB">
      <w:rPr>
        <w:rStyle w:val="PageNumber"/>
        <w:noProof/>
      </w:rPr>
      <w:t>1</w:t>
    </w:r>
    <w:r w:rsidRPr="00581672">
      <w:rPr>
        <w:rStyle w:val="PageNumber"/>
      </w:rPr>
      <w:fldChar w:fldCharType="end"/>
    </w:r>
  </w:p>
  <w:p w:rsidR="0012094B" w:rsidRDefault="0012094B" w:rsidP="0063251D">
    <w:pPr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098" w:rsidRDefault="004B5098" w:rsidP="00903FC4">
      <w:r>
        <w:separator/>
      </w:r>
    </w:p>
  </w:footnote>
  <w:footnote w:type="continuationSeparator" w:id="1">
    <w:p w:rsidR="004B5098" w:rsidRDefault="004B5098" w:rsidP="00903F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94B" w:rsidRDefault="0012094B" w:rsidP="00DC433F"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57150</wp:posOffset>
          </wp:positionH>
          <wp:positionV relativeFrom="page">
            <wp:posOffset>304800</wp:posOffset>
          </wp:positionV>
          <wp:extent cx="7448550" cy="10344150"/>
          <wp:effectExtent l="19050" t="0" r="0" b="0"/>
          <wp:wrapNone/>
          <wp:docPr id="69" name="Imagen 69" descr="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B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48550" cy="1034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94B" w:rsidRDefault="0012094B" w:rsidP="00B6412B">
    <w:pPr>
      <w:tabs>
        <w:tab w:val="right" w:pos="10318"/>
      </w:tabs>
      <w:spacing w:after="1320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672" cy="10701917"/>
          <wp:effectExtent l="19050" t="0" r="228" b="0"/>
          <wp:wrapNone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672" cy="10701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53119"/>
    <w:multiLevelType w:val="hybridMultilevel"/>
    <w:tmpl w:val="81B6A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96041"/>
    <w:multiLevelType w:val="hybridMultilevel"/>
    <w:tmpl w:val="F1422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A836B2">
      <w:start w:val="1"/>
      <w:numFmt w:val="bullet"/>
      <w:lvlText w:val=""/>
      <w:lvlJc w:val="left"/>
      <w:pPr>
        <w:tabs>
          <w:tab w:val="num" w:pos="360"/>
        </w:tabs>
        <w:ind w:left="723" w:hanging="363"/>
      </w:pPr>
      <w:rPr>
        <w:rFonts w:ascii="Wingdings" w:hAnsi="Wingdings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60D"/>
    <w:multiLevelType w:val="hybridMultilevel"/>
    <w:tmpl w:val="F858F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74CD8"/>
    <w:multiLevelType w:val="hybridMultilevel"/>
    <w:tmpl w:val="7A28E6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DC1E49"/>
    <w:multiLevelType w:val="hybridMultilevel"/>
    <w:tmpl w:val="14D8F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449D5"/>
    <w:multiLevelType w:val="hybridMultilevel"/>
    <w:tmpl w:val="531E1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13BC4"/>
    <w:multiLevelType w:val="hybridMultilevel"/>
    <w:tmpl w:val="202E07DC"/>
    <w:lvl w:ilvl="0" w:tplc="F1B06E04">
      <w:start w:val="1"/>
      <w:numFmt w:val="bullet"/>
      <w:lvlText w:val=""/>
      <w:lvlJc w:val="left"/>
      <w:pPr>
        <w:tabs>
          <w:tab w:val="num" w:pos="360"/>
        </w:tabs>
        <w:ind w:left="717" w:hanging="357"/>
      </w:pPr>
      <w:rPr>
        <w:rFonts w:ascii="Wingdings" w:hAnsi="Wingdings" w:hint="default"/>
        <w:sz w:val="22"/>
      </w:rPr>
    </w:lvl>
    <w:lvl w:ilvl="1" w:tplc="18E0BC9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745261"/>
    <w:multiLevelType w:val="hybridMultilevel"/>
    <w:tmpl w:val="1B82AD6E"/>
    <w:lvl w:ilvl="0" w:tplc="F1B06E04">
      <w:start w:val="1"/>
      <w:numFmt w:val="bullet"/>
      <w:lvlText w:val=""/>
      <w:lvlJc w:val="left"/>
      <w:pPr>
        <w:tabs>
          <w:tab w:val="num" w:pos="360"/>
        </w:tabs>
        <w:ind w:left="717" w:hanging="357"/>
      </w:pPr>
      <w:rPr>
        <w:rFonts w:ascii="Wingdings" w:hAnsi="Wingdings" w:hint="default"/>
        <w:sz w:val="22"/>
      </w:rPr>
    </w:lvl>
    <w:lvl w:ilvl="1" w:tplc="18E0BC9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FC050D"/>
    <w:multiLevelType w:val="hybridMultilevel"/>
    <w:tmpl w:val="01F0B8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494A37"/>
    <w:multiLevelType w:val="hybridMultilevel"/>
    <w:tmpl w:val="C4767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8376A3"/>
    <w:multiLevelType w:val="hybridMultilevel"/>
    <w:tmpl w:val="1DFCA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833A91"/>
    <w:multiLevelType w:val="hybridMultilevel"/>
    <w:tmpl w:val="533A6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D73A45"/>
    <w:multiLevelType w:val="hybridMultilevel"/>
    <w:tmpl w:val="49B286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34856"/>
    <w:multiLevelType w:val="hybridMultilevel"/>
    <w:tmpl w:val="9ED6E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8723BA"/>
    <w:multiLevelType w:val="hybridMultilevel"/>
    <w:tmpl w:val="B2BE9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3F91A86"/>
    <w:multiLevelType w:val="multilevel"/>
    <w:tmpl w:val="420AE4B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>
    <w:nsid w:val="77B65946"/>
    <w:multiLevelType w:val="hybridMultilevel"/>
    <w:tmpl w:val="40B83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2"/>
  </w:num>
  <w:num w:numId="4">
    <w:abstractNumId w:val="21"/>
  </w:num>
  <w:num w:numId="5">
    <w:abstractNumId w:val="20"/>
  </w:num>
  <w:num w:numId="6">
    <w:abstractNumId w:val="20"/>
  </w:num>
  <w:num w:numId="7">
    <w:abstractNumId w:val="20"/>
  </w:num>
  <w:num w:numId="8">
    <w:abstractNumId w:val="1"/>
  </w:num>
  <w:num w:numId="9">
    <w:abstractNumId w:val="20"/>
  </w:num>
  <w:num w:numId="10">
    <w:abstractNumId w:val="20"/>
  </w:num>
  <w:num w:numId="11">
    <w:abstractNumId w:val="20"/>
  </w:num>
  <w:num w:numId="12">
    <w:abstractNumId w:val="20"/>
  </w:num>
  <w:num w:numId="13">
    <w:abstractNumId w:val="12"/>
  </w:num>
  <w:num w:numId="14">
    <w:abstractNumId w:val="3"/>
  </w:num>
  <w:num w:numId="15">
    <w:abstractNumId w:val="8"/>
  </w:num>
  <w:num w:numId="16">
    <w:abstractNumId w:val="9"/>
  </w:num>
  <w:num w:numId="17">
    <w:abstractNumId w:val="16"/>
  </w:num>
  <w:num w:numId="18">
    <w:abstractNumId w:val="10"/>
  </w:num>
  <w:num w:numId="19">
    <w:abstractNumId w:val="6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"/>
  </w:num>
  <w:num w:numId="30">
    <w:abstractNumId w:val="13"/>
  </w:num>
  <w:num w:numId="31">
    <w:abstractNumId w:val="5"/>
  </w:num>
  <w:num w:numId="32">
    <w:abstractNumId w:val="13"/>
  </w:num>
  <w:num w:numId="33">
    <w:abstractNumId w:val="18"/>
  </w:num>
  <w:num w:numId="34">
    <w:abstractNumId w:val="23"/>
  </w:num>
  <w:num w:numId="35">
    <w:abstractNumId w:val="4"/>
  </w:num>
  <w:num w:numId="36">
    <w:abstractNumId w:val="14"/>
  </w:num>
  <w:num w:numId="37">
    <w:abstractNumId w:val="17"/>
  </w:num>
  <w:num w:numId="38">
    <w:abstractNumId w:val="11"/>
  </w:num>
  <w:num w:numId="39">
    <w:abstractNumId w:val="15"/>
  </w:num>
  <w:num w:numId="40">
    <w:abstractNumId w:val="7"/>
  </w:num>
  <w:num w:numId="41">
    <w:abstractNumId w:val="19"/>
  </w:num>
  <w:num w:numId="4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attachedTemplate r:id="rId1"/>
  <w:stylePaneFormatFilter w:val="3F01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2094B"/>
    <w:rsid w:val="00042A31"/>
    <w:rsid w:val="0005146D"/>
    <w:rsid w:val="00071887"/>
    <w:rsid w:val="00097C1A"/>
    <w:rsid w:val="000A6BDD"/>
    <w:rsid w:val="000C782A"/>
    <w:rsid w:val="000E02C8"/>
    <w:rsid w:val="000F4960"/>
    <w:rsid w:val="000F5B99"/>
    <w:rsid w:val="000F7310"/>
    <w:rsid w:val="0012094B"/>
    <w:rsid w:val="00134A1B"/>
    <w:rsid w:val="001650CC"/>
    <w:rsid w:val="00165BE7"/>
    <w:rsid w:val="001A61BF"/>
    <w:rsid w:val="001B407B"/>
    <w:rsid w:val="001C155F"/>
    <w:rsid w:val="001C41BB"/>
    <w:rsid w:val="001D2B80"/>
    <w:rsid w:val="001F1EC9"/>
    <w:rsid w:val="00207E47"/>
    <w:rsid w:val="002150A7"/>
    <w:rsid w:val="0024195B"/>
    <w:rsid w:val="002558A7"/>
    <w:rsid w:val="00261561"/>
    <w:rsid w:val="00274064"/>
    <w:rsid w:val="00282DFC"/>
    <w:rsid w:val="00293C35"/>
    <w:rsid w:val="002E39F3"/>
    <w:rsid w:val="002E40E0"/>
    <w:rsid w:val="00332EAB"/>
    <w:rsid w:val="00345136"/>
    <w:rsid w:val="00345838"/>
    <w:rsid w:val="003A17C0"/>
    <w:rsid w:val="003A52DB"/>
    <w:rsid w:val="003B2941"/>
    <w:rsid w:val="003C56E8"/>
    <w:rsid w:val="003C7C7A"/>
    <w:rsid w:val="00424A9C"/>
    <w:rsid w:val="00466FBC"/>
    <w:rsid w:val="00486029"/>
    <w:rsid w:val="004971BA"/>
    <w:rsid w:val="004A3FB2"/>
    <w:rsid w:val="004A4933"/>
    <w:rsid w:val="004B5098"/>
    <w:rsid w:val="004C6B0A"/>
    <w:rsid w:val="0050280C"/>
    <w:rsid w:val="0051679D"/>
    <w:rsid w:val="00525D48"/>
    <w:rsid w:val="00535EB2"/>
    <w:rsid w:val="00540CF3"/>
    <w:rsid w:val="00541E03"/>
    <w:rsid w:val="005428F8"/>
    <w:rsid w:val="00560A8A"/>
    <w:rsid w:val="00581672"/>
    <w:rsid w:val="0058608E"/>
    <w:rsid w:val="0059704E"/>
    <w:rsid w:val="005C753F"/>
    <w:rsid w:val="005F2657"/>
    <w:rsid w:val="005F62E7"/>
    <w:rsid w:val="00610F82"/>
    <w:rsid w:val="0063251D"/>
    <w:rsid w:val="00633618"/>
    <w:rsid w:val="00634BEB"/>
    <w:rsid w:val="00641E11"/>
    <w:rsid w:val="006605B2"/>
    <w:rsid w:val="0066519F"/>
    <w:rsid w:val="0068200C"/>
    <w:rsid w:val="0069215D"/>
    <w:rsid w:val="006B54E2"/>
    <w:rsid w:val="006C3CAC"/>
    <w:rsid w:val="006C7381"/>
    <w:rsid w:val="00726D24"/>
    <w:rsid w:val="007870EA"/>
    <w:rsid w:val="007A457F"/>
    <w:rsid w:val="007B7961"/>
    <w:rsid w:val="007D709B"/>
    <w:rsid w:val="0081087F"/>
    <w:rsid w:val="00880546"/>
    <w:rsid w:val="00882105"/>
    <w:rsid w:val="008A0DCF"/>
    <w:rsid w:val="008A6C27"/>
    <w:rsid w:val="008F4BEA"/>
    <w:rsid w:val="008F4FE2"/>
    <w:rsid w:val="00903FC4"/>
    <w:rsid w:val="009159B1"/>
    <w:rsid w:val="00924097"/>
    <w:rsid w:val="0093626D"/>
    <w:rsid w:val="0095675E"/>
    <w:rsid w:val="0095760D"/>
    <w:rsid w:val="00964381"/>
    <w:rsid w:val="009974C3"/>
    <w:rsid w:val="009A19A8"/>
    <w:rsid w:val="009B3842"/>
    <w:rsid w:val="009D70DB"/>
    <w:rsid w:val="009D7E64"/>
    <w:rsid w:val="009F0C94"/>
    <w:rsid w:val="00A10097"/>
    <w:rsid w:val="00A333FF"/>
    <w:rsid w:val="00A367E9"/>
    <w:rsid w:val="00A47C1B"/>
    <w:rsid w:val="00A54B4F"/>
    <w:rsid w:val="00A66B38"/>
    <w:rsid w:val="00A74F29"/>
    <w:rsid w:val="00AA4B60"/>
    <w:rsid w:val="00AC7782"/>
    <w:rsid w:val="00B05D1A"/>
    <w:rsid w:val="00B41354"/>
    <w:rsid w:val="00B6139D"/>
    <w:rsid w:val="00B6412B"/>
    <w:rsid w:val="00B75DFC"/>
    <w:rsid w:val="00BA034D"/>
    <w:rsid w:val="00BA3ACA"/>
    <w:rsid w:val="00BA583B"/>
    <w:rsid w:val="00BB1ECF"/>
    <w:rsid w:val="00BC1A56"/>
    <w:rsid w:val="00BE796B"/>
    <w:rsid w:val="00C03B33"/>
    <w:rsid w:val="00C067F2"/>
    <w:rsid w:val="00C239B1"/>
    <w:rsid w:val="00C37842"/>
    <w:rsid w:val="00CA00C4"/>
    <w:rsid w:val="00CB71CB"/>
    <w:rsid w:val="00CC3C5D"/>
    <w:rsid w:val="00CF58C1"/>
    <w:rsid w:val="00D009F8"/>
    <w:rsid w:val="00D335A0"/>
    <w:rsid w:val="00D5479D"/>
    <w:rsid w:val="00D56FF1"/>
    <w:rsid w:val="00D736C7"/>
    <w:rsid w:val="00D8266A"/>
    <w:rsid w:val="00DA2170"/>
    <w:rsid w:val="00DC433F"/>
    <w:rsid w:val="00DD35D4"/>
    <w:rsid w:val="00DE7C9C"/>
    <w:rsid w:val="00DF1935"/>
    <w:rsid w:val="00DF50F4"/>
    <w:rsid w:val="00E10A56"/>
    <w:rsid w:val="00E26549"/>
    <w:rsid w:val="00E6165F"/>
    <w:rsid w:val="00E95407"/>
    <w:rsid w:val="00EB5D89"/>
    <w:rsid w:val="00EC5634"/>
    <w:rsid w:val="00ED4713"/>
    <w:rsid w:val="00F154D8"/>
    <w:rsid w:val="00F17C13"/>
    <w:rsid w:val="00F3764F"/>
    <w:rsid w:val="00F37E46"/>
    <w:rsid w:val="00F561A8"/>
    <w:rsid w:val="00F647F7"/>
    <w:rsid w:val="00F80B5D"/>
    <w:rsid w:val="00F85AAD"/>
    <w:rsid w:val="00F92E82"/>
    <w:rsid w:val="00FA5923"/>
    <w:rsid w:val="00FC3F8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sq-A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qFormat="1"/>
    <w:lsdException w:name="footer" w:uiPriority="0"/>
    <w:lsdException w:name="caption" w:semiHidden="0" w:uiPriority="35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Normal">
    <w:name w:val="Normal"/>
    <w:qFormat/>
    <w:rsid w:val="0012094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after="0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sq-AL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sq-AL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  <w:rPr>
      <w:sz w:val="16"/>
      <w:szCs w:val="16"/>
    </w:r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sq-AL" w:eastAsia="zh-CN"/>
    </w:rPr>
  </w:style>
  <w:style w:type="character" w:styleId="FootnoteReference">
    <w:name w:val="footnote reference"/>
    <w:aliases w:val="Texto nota pie Car1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tyle1">
    <w:name w:val="Style1"/>
    <w:basedOn w:val="TableNormal"/>
    <w:uiPriority w:val="99"/>
    <w:rsid w:val="00F154D8"/>
    <w:pPr>
      <w:jc w:val="center"/>
    </w:pPr>
    <w:rPr>
      <w:rFonts w:ascii="Arial" w:hAnsi="Arial"/>
      <w:lang w:eastAsia="zh-CN"/>
    </w:rPr>
    <w:tblPr>
      <w:tblStyleRowBandSize w:val="1"/>
      <w:tblInd w:w="108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2">
    <w:name w:val="Style2"/>
    <w:basedOn w:val="Style1"/>
    <w:uiPriority w:val="99"/>
    <w:rsid w:val="00F154D8"/>
    <w:tblPr>
      <w:tblStyleRowBandSize w:val="1"/>
      <w:tblStyleColBandSize w:val="1"/>
      <w:tblInd w:w="108" w:type="dxa"/>
      <w:tblBorders>
        <w:bottom w:val="single" w:sz="4" w:space="0" w:color="00339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3">
    <w:name w:val="Style3"/>
    <w:basedOn w:val="Style1"/>
    <w:uiPriority w:val="99"/>
    <w:rsid w:val="00F154D8"/>
    <w:tblPr>
      <w:tblStyleRowBandSize w:val="1"/>
      <w:tblStyleColBandSize w:val="1"/>
      <w:tblInd w:w="108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table" w:customStyle="1" w:styleId="Style4">
    <w:name w:val="Style4"/>
    <w:basedOn w:val="Style2"/>
    <w:uiPriority w:val="99"/>
    <w:rsid w:val="00F154D8"/>
    <w:tblPr>
      <w:tblStyleRowBandSize w:val="1"/>
      <w:tblStyleColBandSize w:val="1"/>
      <w:tblInd w:w="108" w:type="dxa"/>
      <w:tblBorders>
        <w:bottom w:val="single" w:sz="4" w:space="0" w:color="00339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sq-AL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sq-AL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rsid w:val="00F154D8"/>
    <w:rPr>
      <w:rFonts w:ascii="Arial" w:eastAsia="Times New Roman" w:hAnsi="Arial" w:cs="Times New Roman"/>
      <w:sz w:val="16"/>
      <w:szCs w:val="16"/>
      <w:lang w:val="sq-AL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sq-AL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sq-AL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sq-AL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sq-AL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sq-AL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sq-AL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sq-AL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sq-AL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sq-AL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paragraph" w:styleId="ListParagraph">
    <w:name w:val="List Paragraph"/>
    <w:basedOn w:val="Normal"/>
    <w:uiPriority w:val="34"/>
    <w:rsid w:val="0012094B"/>
    <w:pPr>
      <w:spacing w:before="120" w:after="120" w:line="240" w:lineRule="atLeast"/>
      <w:ind w:left="720"/>
      <w:contextualSpacing/>
      <w:jc w:val="both"/>
    </w:pPr>
    <w:rPr>
      <w:rFonts w:ascii="Arial" w:eastAsia="Times New Roman" w:hAnsi="Arial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20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94B"/>
    <w:rPr>
      <w:rFonts w:asciiTheme="minorHAnsi" w:eastAsiaTheme="minorHAnsi" w:hAnsiTheme="minorHAnsi" w:cstheme="minorBidi"/>
      <w:lang w:val="sq-AL" w:eastAsia="en-US"/>
    </w:rPr>
  </w:style>
  <w:style w:type="paragraph" w:styleId="BodyText">
    <w:name w:val="Body Text"/>
    <w:basedOn w:val="Normal"/>
    <w:link w:val="Strong"/>
    <w:rsid w:val="00BA034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es-ES"/>
    </w:rPr>
  </w:style>
  <w:style w:type="character" w:customStyle="1" w:styleId="BodyTextChar">
    <w:name w:val="Body Text Char"/>
    <w:basedOn w:val="DefaultParagraphFont"/>
    <w:uiPriority w:val="99"/>
    <w:semiHidden/>
    <w:rsid w:val="00BA034D"/>
    <w:rPr>
      <w:rFonts w:asciiTheme="minorHAnsi" w:eastAsiaTheme="minorHAnsi" w:hAnsiTheme="minorHAnsi" w:cstheme="minorBidi"/>
      <w:sz w:val="22"/>
      <w:szCs w:val="22"/>
      <w:lang w:val="sq-AL" w:eastAsia="en-US"/>
    </w:rPr>
  </w:style>
  <w:style w:type="character" w:styleId="Strong">
    <w:name w:val="Strong"/>
    <w:aliases w:val="Body Text Char1"/>
    <w:link w:val="BodyText"/>
    <w:qFormat/>
    <w:rsid w:val="00BA034D"/>
    <w:rPr>
      <w:rFonts w:ascii="Times New Roman" w:eastAsia="Times New Roman" w:hAnsi="Times New Roman"/>
      <w:b/>
      <w:bCs/>
      <w:sz w:val="32"/>
      <w:szCs w:val="24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B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B38"/>
    <w:rPr>
      <w:rFonts w:asciiTheme="minorHAnsi" w:eastAsiaTheme="minorHAnsi" w:hAnsiTheme="minorHAnsi" w:cstheme="minorBidi"/>
      <w:b/>
      <w:bCs/>
      <w:lang w:val="sq-AL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704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sq-A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qFormat="1"/>
    <w:lsdException w:name="footer" w:uiPriority="0"/>
    <w:lsdException w:name="caption" w:semiHidden="0" w:uiPriority="35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Normal">
    <w:name w:val="Normal"/>
    <w:qFormat/>
    <w:rsid w:val="0012094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after="0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sq-AL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sq-AL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  <w:rPr>
      <w:sz w:val="16"/>
      <w:szCs w:val="16"/>
    </w:r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sq-AL" w:eastAsia="zh-CN"/>
    </w:rPr>
  </w:style>
  <w:style w:type="character" w:styleId="FootnoteReference">
    <w:name w:val="footnote reference"/>
    <w:aliases w:val="Texto nota pie Car1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tyle1">
    <w:name w:val="Style1"/>
    <w:basedOn w:val="TableNormal"/>
    <w:uiPriority w:val="99"/>
    <w:rsid w:val="00F154D8"/>
    <w:pPr>
      <w:jc w:val="center"/>
    </w:pPr>
    <w:rPr>
      <w:rFonts w:ascii="Arial" w:hAnsi="Arial"/>
      <w:lang w:eastAsia="zh-CN"/>
    </w:rPr>
    <w:tblPr>
      <w:tblStyleRowBandSize w:val="1"/>
      <w:tblInd w:w="108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2">
    <w:name w:val="Style2"/>
    <w:basedOn w:val="Style1"/>
    <w:uiPriority w:val="99"/>
    <w:rsid w:val="00F154D8"/>
    <w:tblPr>
      <w:tblStyleRowBandSize w:val="1"/>
      <w:tblStyleColBandSize w:val="1"/>
      <w:tblInd w:w="108" w:type="dxa"/>
      <w:tblBorders>
        <w:bottom w:val="single" w:sz="4" w:space="0" w:color="00339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3">
    <w:name w:val="Style3"/>
    <w:basedOn w:val="Style1"/>
    <w:uiPriority w:val="99"/>
    <w:rsid w:val="00F154D8"/>
    <w:tblPr>
      <w:tblStyleRowBandSize w:val="1"/>
      <w:tblStyleColBandSize w:val="1"/>
      <w:tblInd w:w="108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table" w:customStyle="1" w:styleId="Style4">
    <w:name w:val="Style4"/>
    <w:basedOn w:val="Style2"/>
    <w:uiPriority w:val="99"/>
    <w:rsid w:val="00F154D8"/>
    <w:tblPr>
      <w:tblStyleRowBandSize w:val="1"/>
      <w:tblStyleColBandSize w:val="1"/>
      <w:tblInd w:w="108" w:type="dxa"/>
      <w:tblBorders>
        <w:bottom w:val="single" w:sz="4" w:space="0" w:color="00339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sq-AL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sq-AL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rsid w:val="00F154D8"/>
    <w:rPr>
      <w:rFonts w:ascii="Arial" w:eastAsia="Times New Roman" w:hAnsi="Arial" w:cs="Times New Roman"/>
      <w:sz w:val="16"/>
      <w:szCs w:val="16"/>
      <w:lang w:val="sq-AL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sq-AL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sq-AL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sq-AL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sq-AL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sq-AL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sq-AL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sq-AL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sq-AL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sq-AL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paragraph" w:styleId="ListParagraph">
    <w:name w:val="List Paragraph"/>
    <w:basedOn w:val="Normal"/>
    <w:uiPriority w:val="34"/>
    <w:rsid w:val="0012094B"/>
    <w:pPr>
      <w:spacing w:before="120" w:after="120" w:line="240" w:lineRule="atLeast"/>
      <w:ind w:left="720"/>
      <w:contextualSpacing/>
      <w:jc w:val="both"/>
    </w:pPr>
    <w:rPr>
      <w:rFonts w:ascii="Arial" w:eastAsia="Times New Roman" w:hAnsi="Arial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20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94B"/>
    <w:rPr>
      <w:rFonts w:asciiTheme="minorHAnsi" w:eastAsiaTheme="minorHAnsi" w:hAnsiTheme="minorHAnsi" w:cstheme="minorBidi"/>
      <w:lang w:val="sq-AL" w:eastAsia="en-US"/>
    </w:rPr>
  </w:style>
  <w:style w:type="paragraph" w:styleId="BodyText">
    <w:name w:val="Body Text"/>
    <w:basedOn w:val="Normal"/>
    <w:link w:val="Strong"/>
    <w:rsid w:val="00BA034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es-ES"/>
    </w:rPr>
  </w:style>
  <w:style w:type="character" w:customStyle="1" w:styleId="BodyTextChar">
    <w:name w:val="Body Text Char"/>
    <w:basedOn w:val="DefaultParagraphFont"/>
    <w:uiPriority w:val="99"/>
    <w:semiHidden/>
    <w:rsid w:val="00BA034D"/>
    <w:rPr>
      <w:rFonts w:asciiTheme="minorHAnsi" w:eastAsiaTheme="minorHAnsi" w:hAnsiTheme="minorHAnsi" w:cstheme="minorBidi"/>
      <w:sz w:val="22"/>
      <w:szCs w:val="22"/>
      <w:lang w:val="sq-AL" w:eastAsia="en-US"/>
    </w:rPr>
  </w:style>
  <w:style w:type="character" w:styleId="Strong">
    <w:name w:val="Strong"/>
    <w:aliases w:val="Body Text Char1"/>
    <w:link w:val="BodyText"/>
    <w:qFormat/>
    <w:rsid w:val="00BA034D"/>
    <w:rPr>
      <w:rFonts w:ascii="Times New Roman" w:eastAsia="Times New Roman" w:hAnsi="Times New Roman"/>
      <w:b/>
      <w:bCs/>
      <w:sz w:val="32"/>
      <w:szCs w:val="24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B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B38"/>
    <w:rPr>
      <w:rFonts w:asciiTheme="minorHAnsi" w:eastAsiaTheme="minorHAnsi" w:hAnsiTheme="minorHAnsi" w:cstheme="minorBidi"/>
      <w:b/>
      <w:bCs/>
      <w:lang w:val="sq-AL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704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web/nace-rev2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Operational%20activities\4.7%20Awareness%20raising%20&amp;%20Comm%202017\Publications\Publications\ZZ_FINALISED\1226-HWC%202018-19%20Campaign%20Word%20templates\FINAL\WORD-TEMPLATES-HWC-2018-2019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3ADAD2-EED9-4197-AA9D-DB89AA4ED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</Template>
  <TotalTime>68</TotalTime>
  <Pages>4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Bilbao, 25 October 2010</vt:lpstr>
    </vt:vector>
  </TitlesOfParts>
  <Company>EU OSHA</Company>
  <LinksUpToDate>false</LinksUpToDate>
  <CharactersWithSpaces>4384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Birgit</dc:creator>
  <cp:keywords/>
  <cp:lastModifiedBy>Fleta</cp:lastModifiedBy>
  <cp:revision>11</cp:revision>
  <cp:lastPrinted>2018-01-10T09:49:00Z</cp:lastPrinted>
  <dcterms:created xsi:type="dcterms:W3CDTF">2019-04-16T12:52:00Z</dcterms:created>
  <dcterms:modified xsi:type="dcterms:W3CDTF">2019-06-13T09:30:00Z</dcterms:modified>
</cp:coreProperties>
</file>